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17" w:rsidRDefault="005F7517">
      <w:pPr>
        <w:rPr>
          <w:rFonts w:ascii="Times New Roman" w:hAnsi="Times New Roman"/>
          <w:b/>
          <w:color w:val="4F81BD"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7x11" style="position:absolute;margin-left:-24.6pt;margin-top:-16.85pt;width:476.2pt;height:712.8pt;z-index:251658240;visibility:visible;mso-wrap-distance-left:2.88pt;mso-wrap-distance-top:2.88pt;mso-wrap-distance-right:2.88pt;mso-wrap-distance-bottom:2.88pt">
            <v:imagedata r:id="rId5" o:title=""/>
          </v:shape>
        </w:pict>
      </w:r>
      <w:r>
        <w:rPr>
          <w:rFonts w:ascii="Times New Roman" w:hAnsi="Times New Roman"/>
          <w:b/>
          <w:color w:val="4F81BD"/>
          <w:sz w:val="28"/>
          <w:szCs w:val="28"/>
          <w:u w:val="single"/>
        </w:rPr>
        <w:br w:type="page"/>
      </w:r>
    </w:p>
    <w:p w:rsidR="005F7517" w:rsidRDefault="005F7517" w:rsidP="002F77CD">
      <w:pPr>
        <w:tabs>
          <w:tab w:val="center" w:pos="4680"/>
        </w:tabs>
        <w:rPr>
          <w:rFonts w:ascii="Times New Roman" w:hAnsi="Times New Roman"/>
          <w:b/>
          <w:color w:val="4F81BD"/>
          <w:sz w:val="28"/>
          <w:szCs w:val="28"/>
          <w:u w:val="single"/>
        </w:rPr>
      </w:pPr>
      <w:r>
        <w:rPr>
          <w:noProof/>
        </w:rPr>
        <w:pict>
          <v:shape id="Picture 3" o:spid="_x0000_s1027" type="#_x0000_t75" style="position:absolute;margin-left:-22.9pt;margin-top:-24pt;width:435.65pt;height:717.05pt;z-index:251659264;visibility:visible;mso-wrap-distance-left:2.88pt;mso-wrap-distance-top:2.88pt;mso-wrap-distance-right:2.88pt;mso-wrap-distance-bottom:2.88pt">
            <v:imagedata r:id="rId6" o:title=""/>
          </v:shape>
        </w:pict>
      </w:r>
      <w:bookmarkStart w:id="0" w:name="_GoBack"/>
      <w:bookmarkEnd w:id="0"/>
    </w:p>
    <w:sectPr w:rsidR="005F7517" w:rsidSect="00527F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3466"/>
    <w:multiLevelType w:val="hybridMultilevel"/>
    <w:tmpl w:val="F0A2058C"/>
    <w:lvl w:ilvl="0" w:tplc="FDC8751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57D02B7"/>
    <w:multiLevelType w:val="hybridMultilevel"/>
    <w:tmpl w:val="7B2A7BD8"/>
    <w:lvl w:ilvl="0" w:tplc="9508DE0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1A72F4"/>
    <w:multiLevelType w:val="hybridMultilevel"/>
    <w:tmpl w:val="E37A5A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DF3BE2"/>
    <w:multiLevelType w:val="hybridMultilevel"/>
    <w:tmpl w:val="80081F30"/>
    <w:lvl w:ilvl="0" w:tplc="CD80436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075DBD"/>
    <w:multiLevelType w:val="multilevel"/>
    <w:tmpl w:val="E79627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91C4AAA"/>
    <w:multiLevelType w:val="multilevel"/>
    <w:tmpl w:val="4E9070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C7D6A7C"/>
    <w:multiLevelType w:val="multilevel"/>
    <w:tmpl w:val="E7CC02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C916F86"/>
    <w:multiLevelType w:val="multilevel"/>
    <w:tmpl w:val="694280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2BC0A60"/>
    <w:multiLevelType w:val="hybridMultilevel"/>
    <w:tmpl w:val="81ECABCC"/>
    <w:lvl w:ilvl="0" w:tplc="F5264C5A">
      <w:start w:val="1"/>
      <w:numFmt w:val="decimal"/>
      <w:lvlText w:val="%1&gt;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56D61C8"/>
    <w:multiLevelType w:val="multilevel"/>
    <w:tmpl w:val="DD42B3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330DDD"/>
    <w:multiLevelType w:val="hybridMultilevel"/>
    <w:tmpl w:val="23CCA00E"/>
    <w:lvl w:ilvl="0" w:tplc="886288E4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2CF3944"/>
    <w:multiLevelType w:val="hybridMultilevel"/>
    <w:tmpl w:val="5E822DA0"/>
    <w:lvl w:ilvl="0" w:tplc="98FED17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44542F6"/>
    <w:multiLevelType w:val="multilevel"/>
    <w:tmpl w:val="0F7EBD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7D45CF9"/>
    <w:multiLevelType w:val="hybridMultilevel"/>
    <w:tmpl w:val="8FE2744C"/>
    <w:lvl w:ilvl="0" w:tplc="08F877D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4AA136C3"/>
    <w:multiLevelType w:val="hybridMultilevel"/>
    <w:tmpl w:val="E67EFA9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43369A"/>
    <w:multiLevelType w:val="hybridMultilevel"/>
    <w:tmpl w:val="80081F30"/>
    <w:lvl w:ilvl="0" w:tplc="CD80436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28879B3"/>
    <w:multiLevelType w:val="hybridMultilevel"/>
    <w:tmpl w:val="C80E3B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29B5982"/>
    <w:multiLevelType w:val="multilevel"/>
    <w:tmpl w:val="3404C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58770AE"/>
    <w:multiLevelType w:val="hybridMultilevel"/>
    <w:tmpl w:val="9D7C37D6"/>
    <w:lvl w:ilvl="0" w:tplc="98FED17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D2808B0"/>
    <w:multiLevelType w:val="multilevel"/>
    <w:tmpl w:val="0BCCF3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00A3AD8"/>
    <w:multiLevelType w:val="hybridMultilevel"/>
    <w:tmpl w:val="5E822DA0"/>
    <w:lvl w:ilvl="0" w:tplc="98FED17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70451CA"/>
    <w:multiLevelType w:val="multilevel"/>
    <w:tmpl w:val="F45039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84E32AD"/>
    <w:multiLevelType w:val="hybridMultilevel"/>
    <w:tmpl w:val="070E169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8EE4C33"/>
    <w:multiLevelType w:val="hybridMultilevel"/>
    <w:tmpl w:val="070E169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271847"/>
    <w:multiLevelType w:val="hybridMultilevel"/>
    <w:tmpl w:val="C80E3B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A7F68F0"/>
    <w:multiLevelType w:val="hybridMultilevel"/>
    <w:tmpl w:val="98F0BA5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46B6E78"/>
    <w:multiLevelType w:val="hybridMultilevel"/>
    <w:tmpl w:val="77F09B96"/>
    <w:lvl w:ilvl="0" w:tplc="60D2C5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778B5B7F"/>
    <w:multiLevelType w:val="hybridMultilevel"/>
    <w:tmpl w:val="7D58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9074500"/>
    <w:multiLevelType w:val="multilevel"/>
    <w:tmpl w:val="B4EC54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BF23F72"/>
    <w:multiLevelType w:val="multilevel"/>
    <w:tmpl w:val="8D6001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CBF6E45"/>
    <w:multiLevelType w:val="multilevel"/>
    <w:tmpl w:val="4CAA65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22"/>
  </w:num>
  <w:num w:numId="3">
    <w:abstractNumId w:val="0"/>
  </w:num>
  <w:num w:numId="4">
    <w:abstractNumId w:val="26"/>
  </w:num>
  <w:num w:numId="5">
    <w:abstractNumId w:val="23"/>
  </w:num>
  <w:num w:numId="6">
    <w:abstractNumId w:val="24"/>
  </w:num>
  <w:num w:numId="7">
    <w:abstractNumId w:val="8"/>
  </w:num>
  <w:num w:numId="8">
    <w:abstractNumId w:val="14"/>
  </w:num>
  <w:num w:numId="9">
    <w:abstractNumId w:val="25"/>
  </w:num>
  <w:num w:numId="10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7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0"/>
  </w:num>
  <w:num w:numId="26">
    <w:abstractNumId w:val="1"/>
  </w:num>
  <w:num w:numId="27">
    <w:abstractNumId w:val="3"/>
  </w:num>
  <w:num w:numId="28">
    <w:abstractNumId w:val="15"/>
  </w:num>
  <w:num w:numId="29">
    <w:abstractNumId w:val="11"/>
  </w:num>
  <w:num w:numId="30">
    <w:abstractNumId w:val="20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4434"/>
    <w:rsid w:val="00004F7A"/>
    <w:rsid w:val="0002016D"/>
    <w:rsid w:val="0002065E"/>
    <w:rsid w:val="00045C52"/>
    <w:rsid w:val="0006226C"/>
    <w:rsid w:val="00065EA2"/>
    <w:rsid w:val="00075313"/>
    <w:rsid w:val="00093FB2"/>
    <w:rsid w:val="000B6B7A"/>
    <w:rsid w:val="000F695B"/>
    <w:rsid w:val="00107A2C"/>
    <w:rsid w:val="00111DBA"/>
    <w:rsid w:val="00135B7E"/>
    <w:rsid w:val="001602E6"/>
    <w:rsid w:val="001610C7"/>
    <w:rsid w:val="00163A19"/>
    <w:rsid w:val="00164298"/>
    <w:rsid w:val="00171EC2"/>
    <w:rsid w:val="00171FEA"/>
    <w:rsid w:val="001858B6"/>
    <w:rsid w:val="001A374C"/>
    <w:rsid w:val="001B1DAF"/>
    <w:rsid w:val="001B597F"/>
    <w:rsid w:val="001F577C"/>
    <w:rsid w:val="0022780A"/>
    <w:rsid w:val="002462CE"/>
    <w:rsid w:val="00254740"/>
    <w:rsid w:val="00266A3E"/>
    <w:rsid w:val="00275538"/>
    <w:rsid w:val="00283BBC"/>
    <w:rsid w:val="002A1992"/>
    <w:rsid w:val="002E5074"/>
    <w:rsid w:val="002F77CD"/>
    <w:rsid w:val="003174CE"/>
    <w:rsid w:val="00320726"/>
    <w:rsid w:val="003328A4"/>
    <w:rsid w:val="003420C1"/>
    <w:rsid w:val="00350F35"/>
    <w:rsid w:val="00353E48"/>
    <w:rsid w:val="00380F65"/>
    <w:rsid w:val="00411D04"/>
    <w:rsid w:val="00416127"/>
    <w:rsid w:val="0042196F"/>
    <w:rsid w:val="004312A5"/>
    <w:rsid w:val="00434C36"/>
    <w:rsid w:val="00460665"/>
    <w:rsid w:val="004971B1"/>
    <w:rsid w:val="004B009C"/>
    <w:rsid w:val="004B510C"/>
    <w:rsid w:val="004E3295"/>
    <w:rsid w:val="00512F7C"/>
    <w:rsid w:val="005157C3"/>
    <w:rsid w:val="00527FA4"/>
    <w:rsid w:val="00530466"/>
    <w:rsid w:val="005353CA"/>
    <w:rsid w:val="005505A7"/>
    <w:rsid w:val="005812F3"/>
    <w:rsid w:val="005940BD"/>
    <w:rsid w:val="005C7096"/>
    <w:rsid w:val="005E52D4"/>
    <w:rsid w:val="005E66BC"/>
    <w:rsid w:val="005F7517"/>
    <w:rsid w:val="006275D6"/>
    <w:rsid w:val="00644434"/>
    <w:rsid w:val="006468F0"/>
    <w:rsid w:val="006A771E"/>
    <w:rsid w:val="006B139D"/>
    <w:rsid w:val="006C0EC0"/>
    <w:rsid w:val="006D121C"/>
    <w:rsid w:val="006F6841"/>
    <w:rsid w:val="0070217B"/>
    <w:rsid w:val="00731065"/>
    <w:rsid w:val="007315B8"/>
    <w:rsid w:val="00766D91"/>
    <w:rsid w:val="007707F9"/>
    <w:rsid w:val="007847AC"/>
    <w:rsid w:val="007C34A4"/>
    <w:rsid w:val="00827AC2"/>
    <w:rsid w:val="00830A10"/>
    <w:rsid w:val="00844274"/>
    <w:rsid w:val="00866E4F"/>
    <w:rsid w:val="00876E1E"/>
    <w:rsid w:val="008B0361"/>
    <w:rsid w:val="008B65CF"/>
    <w:rsid w:val="008D2275"/>
    <w:rsid w:val="008E0851"/>
    <w:rsid w:val="008E147D"/>
    <w:rsid w:val="00914ACA"/>
    <w:rsid w:val="009178ED"/>
    <w:rsid w:val="009832D1"/>
    <w:rsid w:val="009967E6"/>
    <w:rsid w:val="009A63DB"/>
    <w:rsid w:val="009B164E"/>
    <w:rsid w:val="009C0A2B"/>
    <w:rsid w:val="009D211C"/>
    <w:rsid w:val="00A0619A"/>
    <w:rsid w:val="00A20148"/>
    <w:rsid w:val="00A757A5"/>
    <w:rsid w:val="00AB04D5"/>
    <w:rsid w:val="00AB2349"/>
    <w:rsid w:val="00AB4F4F"/>
    <w:rsid w:val="00AC3878"/>
    <w:rsid w:val="00AC61F7"/>
    <w:rsid w:val="00AC65F9"/>
    <w:rsid w:val="00AE7A22"/>
    <w:rsid w:val="00B14B09"/>
    <w:rsid w:val="00B52EA4"/>
    <w:rsid w:val="00B65ED3"/>
    <w:rsid w:val="00BA0FDC"/>
    <w:rsid w:val="00BA58F5"/>
    <w:rsid w:val="00C45D11"/>
    <w:rsid w:val="00C80117"/>
    <w:rsid w:val="00C85870"/>
    <w:rsid w:val="00CA5C8A"/>
    <w:rsid w:val="00CD2354"/>
    <w:rsid w:val="00CD4292"/>
    <w:rsid w:val="00CE0E72"/>
    <w:rsid w:val="00CF7D96"/>
    <w:rsid w:val="00D20BF0"/>
    <w:rsid w:val="00D31201"/>
    <w:rsid w:val="00DF7BCF"/>
    <w:rsid w:val="00E05983"/>
    <w:rsid w:val="00E12636"/>
    <w:rsid w:val="00E22484"/>
    <w:rsid w:val="00E37367"/>
    <w:rsid w:val="00E37896"/>
    <w:rsid w:val="00E600BB"/>
    <w:rsid w:val="00E70453"/>
    <w:rsid w:val="00E73479"/>
    <w:rsid w:val="00E837CD"/>
    <w:rsid w:val="00EA7449"/>
    <w:rsid w:val="00EA75D1"/>
    <w:rsid w:val="00EC3C8C"/>
    <w:rsid w:val="00ED4258"/>
    <w:rsid w:val="00EE39C8"/>
    <w:rsid w:val="00EF02C6"/>
    <w:rsid w:val="00F17996"/>
    <w:rsid w:val="00F25100"/>
    <w:rsid w:val="00F4481E"/>
    <w:rsid w:val="00F70BE2"/>
    <w:rsid w:val="00FA43FC"/>
    <w:rsid w:val="00FE417A"/>
    <w:rsid w:val="00FF448D"/>
    <w:rsid w:val="00FF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FA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178ED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/>
      <w:b/>
      <w:b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2196F"/>
    <w:pPr>
      <w:keepNext/>
      <w:keepLines/>
      <w:spacing w:before="200" w:after="0"/>
      <w:outlineLvl w:val="1"/>
    </w:pPr>
    <w:rPr>
      <w:rFonts w:ascii="Cambria" w:eastAsia="MS ????" w:hAnsi="Cambria"/>
      <w:b/>
      <w:bCs/>
      <w:color w:val="4F81BD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2196F"/>
    <w:pPr>
      <w:keepNext/>
      <w:keepLines/>
      <w:spacing w:before="200" w:after="0"/>
      <w:outlineLvl w:val="5"/>
    </w:pPr>
    <w:rPr>
      <w:rFonts w:ascii="Cambria" w:eastAsia="MS ????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78ED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2196F"/>
    <w:rPr>
      <w:rFonts w:ascii="Cambria" w:eastAsia="MS ????" w:hAnsi="Cambria" w:cs="Times New Roman"/>
      <w:b/>
      <w:bCs/>
      <w:color w:val="4F81BD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2196F"/>
    <w:rPr>
      <w:rFonts w:ascii="Cambria" w:eastAsia="MS ????" w:hAnsi="Cambria" w:cs="Times New Roman"/>
      <w:i/>
      <w:iCs/>
      <w:color w:val="243F60"/>
    </w:rPr>
  </w:style>
  <w:style w:type="paragraph" w:styleId="ListParagraph">
    <w:name w:val="List Paragraph"/>
    <w:basedOn w:val="Normal"/>
    <w:uiPriority w:val="99"/>
    <w:qFormat/>
    <w:rsid w:val="009C0A2B"/>
    <w:pPr>
      <w:ind w:left="720"/>
      <w:contextualSpacing/>
    </w:pPr>
  </w:style>
  <w:style w:type="paragraph" w:customStyle="1" w:styleId="Default">
    <w:name w:val="Default"/>
    <w:uiPriority w:val="99"/>
    <w:rsid w:val="00766D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3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106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uiPriority w:val="99"/>
    <w:rsid w:val="0073106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731065"/>
    <w:rPr>
      <w:rFonts w:cs="Times New Roman"/>
    </w:rPr>
  </w:style>
  <w:style w:type="paragraph" w:customStyle="1" w:styleId="SectionMainText">
    <w:name w:val="Section Main Text"/>
    <w:basedOn w:val="NormalWeb"/>
    <w:uiPriority w:val="99"/>
    <w:rsid w:val="009178ED"/>
    <w:pPr>
      <w:spacing w:after="0" w:line="240" w:lineRule="auto"/>
    </w:pPr>
    <w:rPr>
      <w:rFonts w:eastAsia="Times New Roman"/>
      <w:color w:val="000000"/>
      <w:sz w:val="22"/>
      <w:szCs w:val="20"/>
    </w:rPr>
  </w:style>
  <w:style w:type="paragraph" w:customStyle="1" w:styleId="listterm">
    <w:name w:val="listterm"/>
    <w:basedOn w:val="Normal"/>
    <w:uiPriority w:val="99"/>
    <w:rsid w:val="009178ED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</w:rPr>
  </w:style>
  <w:style w:type="paragraph" w:styleId="NormalWeb">
    <w:name w:val="Normal (Web)"/>
    <w:basedOn w:val="Normal"/>
    <w:uiPriority w:val="99"/>
    <w:semiHidden/>
    <w:rsid w:val="009178ED"/>
    <w:rPr>
      <w:rFonts w:ascii="Times New Roman" w:hAnsi="Times New Roman"/>
      <w:sz w:val="24"/>
      <w:szCs w:val="24"/>
    </w:rPr>
  </w:style>
  <w:style w:type="character" w:customStyle="1" w:styleId="sub1">
    <w:name w:val="sub1"/>
    <w:basedOn w:val="DefaultParagraphFont"/>
    <w:uiPriority w:val="99"/>
    <w:rsid w:val="009B164E"/>
    <w:rPr>
      <w:rFonts w:ascii="Verdana" w:hAnsi="Verdana" w:cs="Times New Roman"/>
      <w:sz w:val="18"/>
      <w:szCs w:val="18"/>
      <w:vertAlign w:val="subscript"/>
    </w:rPr>
  </w:style>
  <w:style w:type="table" w:styleId="TableGrid">
    <w:name w:val="Table Grid"/>
    <w:basedOn w:val="TableNormal"/>
    <w:uiPriority w:val="99"/>
    <w:rsid w:val="00ED425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5505A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61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1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6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61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0</Words>
  <Characters>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Jackie Hunt</dc:creator>
  <cp:keywords/>
  <dc:description/>
  <cp:lastModifiedBy>lwalsh</cp:lastModifiedBy>
  <cp:revision>2</cp:revision>
  <cp:lastPrinted>2013-02-01T19:28:00Z</cp:lastPrinted>
  <dcterms:created xsi:type="dcterms:W3CDTF">2013-06-24T22:36:00Z</dcterms:created>
  <dcterms:modified xsi:type="dcterms:W3CDTF">2013-06-24T22:36:00Z</dcterms:modified>
</cp:coreProperties>
</file>